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1"/>
        <w:tblW w:w="9640" w:type="dxa"/>
        <w:tblInd w:w="-28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129"/>
        <w:gridCol w:w="991"/>
        <w:gridCol w:w="285"/>
        <w:gridCol w:w="1436"/>
        <w:gridCol w:w="3105"/>
      </w:tblGrid>
      <w:tr w:rsidR="005863EB" w:rsidRPr="002B2453" w14:paraId="1EB6A8D4" w14:textId="77777777" w:rsidTr="009F3A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053385B0" w14:textId="77777777" w:rsidR="00200C80" w:rsidRPr="004C3E3B" w:rsidRDefault="00C40106" w:rsidP="004C3E3B">
            <w:pPr>
              <w:spacing w:line="360" w:lineRule="auto"/>
              <w:jc w:val="center"/>
              <w:rPr>
                <w:rFonts w:eastAsia="Arial Unicode MS" w:cs="Arial"/>
                <w:b/>
                <w:szCs w:val="20"/>
              </w:rPr>
            </w:pPr>
            <w:r w:rsidRPr="00C40106">
              <w:rPr>
                <w:rFonts w:asciiTheme="minorHAnsi" w:eastAsia="Arial Unicode MS" w:hAnsiTheme="minorHAnsi" w:cs="Arial"/>
                <w:b/>
                <w:bCs w:val="0"/>
                <w:noProof/>
                <w:sz w:val="22"/>
                <w:szCs w:val="20"/>
                <w:lang w:eastAsia="cs-CZ"/>
              </w:rPr>
              <w:pict w14:anchorId="6FD950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20.15pt;height:57.85pt;mso-width-percent:0;mso-height-percent:0;mso-width-percent:0;mso-height-percent:0">
                  <v:imagedata r:id="rId9" o:title="UP_logo_horizont_cerna_cz"/>
                </v:shape>
              </w:pict>
            </w:r>
          </w:p>
          <w:p w14:paraId="249C640A" w14:textId="77777777" w:rsidR="005863EB" w:rsidRPr="00200C80" w:rsidRDefault="005863EB" w:rsidP="00200C8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 w:val="16"/>
                <w:szCs w:val="20"/>
              </w:rPr>
              <w:t>Křížkovského 8, 771 47 Olomouc, IČO 61989592</w:t>
            </w:r>
          </w:p>
        </w:tc>
      </w:tr>
      <w:tr w:rsidR="005863EB" w:rsidRPr="002B2453" w14:paraId="0184BA65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607794A5" w14:textId="77777777" w:rsidR="005863EB" w:rsidRPr="00200C80" w:rsidRDefault="002B2453" w:rsidP="00200C80">
            <w:pPr>
              <w:jc w:val="center"/>
              <w:rPr>
                <w:rFonts w:eastAsia="Arial Unicode MS" w:cs="Arial"/>
                <w:b/>
                <w:sz w:val="28"/>
                <w:szCs w:val="20"/>
              </w:rPr>
            </w:pPr>
            <w:r w:rsidRPr="00200C80">
              <w:rPr>
                <w:rFonts w:eastAsia="Arial Unicode MS" w:cs="Arial"/>
                <w:b/>
                <w:sz w:val="28"/>
                <w:szCs w:val="20"/>
              </w:rPr>
              <w:t>DOHODA O PROVEDENÍ PRÁCE</w:t>
            </w:r>
          </w:p>
          <w:p w14:paraId="668E70A8" w14:textId="77777777" w:rsidR="002B2453" w:rsidRPr="00200C80" w:rsidRDefault="002B2453" w:rsidP="00200C8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4C3E3B">
              <w:rPr>
                <w:rFonts w:eastAsia="Arial Unicode MS" w:cs="Arial"/>
                <w:sz w:val="24"/>
                <w:szCs w:val="20"/>
              </w:rPr>
              <w:t>dle § 75 zákoníku práce</w:t>
            </w:r>
          </w:p>
        </w:tc>
      </w:tr>
      <w:tr w:rsidR="001176B4" w:rsidRPr="002B2453" w14:paraId="2FE0AA50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5BEF749B" w14:textId="77777777" w:rsidR="001176B4" w:rsidRPr="00200C80" w:rsidRDefault="001176B4" w:rsidP="00E64812">
            <w:pPr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Středisko:</w:t>
            </w: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id w:val="-1729140162"/>
                <w:placeholder>
                  <w:docPart w:val="3F03C6243AE74932937DAC55C1CEBBFD"/>
                </w:placeholder>
                <w:showingPlcHdr/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="00837D15" w:rsidRPr="00200C80">
                  <w:rPr>
                    <w:rStyle w:val="Styl1"/>
                    <w:rFonts w:cs="Arial" w:hint="default"/>
                    <w:szCs w:val="20"/>
                  </w:rPr>
                  <w:t xml:space="preserve">                      </w:t>
                </w:r>
              </w:sdtContent>
            </w:sdt>
          </w:p>
        </w:tc>
        <w:tc>
          <w:tcPr>
            <w:tcW w:w="3841" w:type="dxa"/>
            <w:gridSpan w:val="4"/>
            <w:vAlign w:val="center"/>
          </w:tcPr>
          <w:p w14:paraId="0C5935D4" w14:textId="77777777" w:rsidR="001176B4" w:rsidRPr="00200C80" w:rsidRDefault="001176B4" w:rsidP="00200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  <w:bCs/>
                <w:szCs w:val="20"/>
              </w:rPr>
              <w:t>SPP prvek:</w:t>
            </w: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id w:val="-788044351"/>
                <w:placeholder>
                  <w:docPart w:val="335904B147CD43A18DB6763440270C6A"/>
                </w:placeholder>
                <w:showingPlcHdr/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Pr="00200C80">
                  <w:rPr>
                    <w:rStyle w:val="Styl1"/>
                    <w:rFonts w:ascii="Arial" w:hAnsi="Arial" w:cs="Arial" w:hint="default"/>
                    <w:szCs w:val="20"/>
                  </w:rPr>
                  <w:t xml:space="preserve">                      </w:t>
                </w:r>
              </w:sdtContent>
            </w:sdt>
          </w:p>
        </w:tc>
        <w:tc>
          <w:tcPr>
            <w:tcW w:w="3105" w:type="dxa"/>
            <w:vAlign w:val="center"/>
          </w:tcPr>
          <w:p w14:paraId="5572CAF3" w14:textId="77777777" w:rsidR="001176B4" w:rsidRPr="00200C80" w:rsidRDefault="001176B4" w:rsidP="00E64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  <w:bCs/>
                <w:szCs w:val="20"/>
              </w:rPr>
              <w:t>Zdroj:</w:t>
            </w: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id w:val="1617327223"/>
                <w:placeholder>
                  <w:docPart w:val="22BCD448E730442AA2492DBF96468E7C"/>
                </w:placeholder>
                <w:showingPlcHdr/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="00837D15" w:rsidRPr="00200C80">
                  <w:rPr>
                    <w:rStyle w:val="Styl1"/>
                    <w:rFonts w:cs="Arial" w:hint="default"/>
                    <w:szCs w:val="20"/>
                  </w:rPr>
                  <w:t xml:space="preserve">                      </w:t>
                </w:r>
              </w:sdtContent>
            </w:sdt>
          </w:p>
        </w:tc>
      </w:tr>
      <w:tr w:rsidR="002B2453" w:rsidRPr="002B2453" w14:paraId="52C3758A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58F29754" w14:textId="76D96C3F" w:rsidR="002B2453" w:rsidRPr="00200C80" w:rsidRDefault="002B2453" w:rsidP="004C7005">
            <w:pPr>
              <w:jc w:val="center"/>
              <w:rPr>
                <w:rStyle w:val="Styl1"/>
                <w:rFonts w:ascii="Arial" w:hAnsi="Arial" w:cs="Arial" w:hint="default"/>
                <w:szCs w:val="20"/>
              </w:rPr>
            </w:pP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Univerzita Palackého v Olomouci zastoupená </w:t>
            </w:r>
            <w:sdt>
              <w:sdtPr>
                <w:id w:val="1997371216"/>
                <w:placeholder>
                  <w:docPart w:val="EC07674CAA7C4D2D840532122438A856"/>
                </w:placeholder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="0015318C">
                  <w:t>Mgr. Janem Říhou</w:t>
                </w:r>
                <w:r w:rsidR="004B7279">
                  <w:t>, Ph.D.</w:t>
                </w:r>
              </w:sdtContent>
            </w:sdt>
          </w:p>
          <w:p w14:paraId="6DA44A4E" w14:textId="77777777" w:rsidR="002B2453" w:rsidRPr="00200C80" w:rsidRDefault="002B2453" w:rsidP="004C7005">
            <w:pPr>
              <w:tabs>
                <w:tab w:val="left" w:pos="2790"/>
                <w:tab w:val="center" w:pos="4423"/>
              </w:tabs>
              <w:jc w:val="center"/>
              <w:rPr>
                <w:rStyle w:val="Styl1"/>
                <w:rFonts w:ascii="Arial" w:hAnsi="Arial" w:cs="Arial" w:hint="default"/>
                <w:b/>
                <w:szCs w:val="20"/>
              </w:rPr>
            </w:pPr>
            <w:r w:rsidRPr="00200C80">
              <w:rPr>
                <w:rStyle w:val="Styl1"/>
                <w:rFonts w:ascii="Arial" w:hAnsi="Arial" w:cs="Arial" w:hint="default"/>
                <w:sz w:val="16"/>
                <w:szCs w:val="20"/>
              </w:rPr>
              <w:t>(dále jen zaměstnavatel)</w:t>
            </w:r>
          </w:p>
        </w:tc>
      </w:tr>
      <w:tr w:rsidR="00102B6A" w:rsidRPr="002B2453" w14:paraId="0716698B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2F811BDB" w14:textId="77777777" w:rsidR="00102B6A" w:rsidRPr="00200C80" w:rsidRDefault="00102B6A" w:rsidP="00200C80">
            <w:pPr>
              <w:jc w:val="center"/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a</w:t>
            </w:r>
          </w:p>
        </w:tc>
      </w:tr>
      <w:tr w:rsidR="005863EB" w:rsidRPr="002B2453" w14:paraId="4D3CD1F9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1DBA9D4" w14:textId="77777777" w:rsidR="005863EB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Jméno, příjmení, titul</w:t>
            </w:r>
          </w:p>
        </w:tc>
        <w:tc>
          <w:tcPr>
            <w:tcW w:w="6946" w:type="dxa"/>
            <w:gridSpan w:val="5"/>
            <w:shd w:val="clear" w:color="auto" w:fill="auto"/>
            <w:vAlign w:val="center"/>
          </w:tcPr>
          <w:sdt>
            <w:sdtPr>
              <w:id w:val="1702200324"/>
              <w:placeholder>
                <w:docPart w:val="62B6A6BF2A59416696070AB13B06EEE5"/>
              </w:placeholder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630EE38F" w14:textId="77777777" w:rsidR="005863EB" w:rsidRPr="007A3C1D" w:rsidRDefault="009F3A35" w:rsidP="009F3A3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Arial Unicode MS" w:cs="Arial"/>
                    <w:color w:val="FF0000"/>
                    <w:szCs w:val="20"/>
                  </w:rPr>
                </w:pPr>
                <w:r>
                  <w:t xml:space="preserve">                                     </w:t>
                </w:r>
              </w:p>
            </w:sdtContent>
          </w:sdt>
        </w:tc>
      </w:tr>
      <w:tr w:rsidR="002B2453" w:rsidRPr="002B2453" w14:paraId="10A9F5E4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15012F4" w14:textId="77777777" w:rsidR="002B2453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Datum narození</w:t>
            </w:r>
          </w:p>
        </w:tc>
        <w:tc>
          <w:tcPr>
            <w:tcW w:w="6946" w:type="dxa"/>
            <w:gridSpan w:val="5"/>
            <w:tcBorders>
              <w:bottom w:val="single" w:sz="4" w:space="0" w:color="auto"/>
            </w:tcBorders>
            <w:vAlign w:val="center"/>
          </w:tcPr>
          <w:sdt>
            <w:sdtPr>
              <w:id w:val="-395741775"/>
              <w:placeholder>
                <w:docPart w:val="EE08FEE101054D528A3A3E6900E8CD5C"/>
              </w:placeholder>
            </w:sdtPr>
            <w:sdtContent>
              <w:p w14:paraId="67F3D7C8" w14:textId="77777777" w:rsidR="002B2453" w:rsidRPr="007A3C1D" w:rsidRDefault="009F3A35" w:rsidP="009F3A3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 xml:space="preserve">                                            </w:t>
                </w:r>
              </w:p>
            </w:sdtContent>
          </w:sdt>
        </w:tc>
      </w:tr>
      <w:tr w:rsidR="005863EB" w:rsidRPr="002B2453" w14:paraId="101A2DCB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634AE452" w14:textId="77777777" w:rsidR="005863EB" w:rsidRPr="00200C80" w:rsidRDefault="00102B6A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Bytem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sdt>
            <w:sdtPr>
              <w:id w:val="-1541200944"/>
              <w:placeholder>
                <w:docPart w:val="89E86150D89B4453AA92383725F0071C"/>
              </w:placeholder>
            </w:sdtPr>
            <w:sdtContent>
              <w:p w14:paraId="4B261C58" w14:textId="3CA6D2FD" w:rsidR="005863EB" w:rsidRPr="007A3C1D" w:rsidRDefault="009F3A35" w:rsidP="009F3A3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22"/>
                    <w:highlight w:val="yellow"/>
                  </w:rPr>
                </w:pPr>
                <w:r w:rsidRPr="00DA4BE5">
                  <w:t xml:space="preserve">                                        </w:t>
                </w:r>
              </w:p>
            </w:sdtContent>
          </w:sdt>
        </w:tc>
      </w:tr>
      <w:tr w:rsidR="00102B6A" w:rsidRPr="002B2453" w14:paraId="6D255D19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575B85B5" w14:textId="77777777" w:rsidR="00102B6A" w:rsidRPr="00200C80" w:rsidRDefault="00102B6A" w:rsidP="00A5417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 w:val="16"/>
                <w:szCs w:val="20"/>
              </w:rPr>
              <w:t>(dále jen „zaměstnanec</w:t>
            </w:r>
            <w:r w:rsidR="00A54170">
              <w:rPr>
                <w:rFonts w:eastAsia="Arial Unicode MS" w:cs="Arial"/>
                <w:sz w:val="16"/>
                <w:szCs w:val="20"/>
              </w:rPr>
              <w:t>“</w:t>
            </w:r>
            <w:r w:rsidRPr="00200C80">
              <w:rPr>
                <w:rFonts w:eastAsia="Arial Unicode MS" w:cs="Arial"/>
                <w:sz w:val="16"/>
                <w:szCs w:val="20"/>
              </w:rPr>
              <w:t>)</w:t>
            </w:r>
          </w:p>
        </w:tc>
      </w:tr>
      <w:tr w:rsidR="00102B6A" w:rsidRPr="00200C80" w14:paraId="1586814A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4D717AF2" w14:textId="77777777" w:rsidR="00102B6A" w:rsidRPr="00200C80" w:rsidRDefault="00102B6A" w:rsidP="00200C80">
            <w:pPr>
              <w:tabs>
                <w:tab w:val="left" w:pos="2460"/>
                <w:tab w:val="center" w:pos="4423"/>
              </w:tabs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b/>
                <w:szCs w:val="20"/>
              </w:rPr>
              <w:t xml:space="preserve">UZAVÍRAJÍ TUTO </w:t>
            </w:r>
            <w:r w:rsidR="002B2453" w:rsidRPr="00200C80">
              <w:rPr>
                <w:rFonts w:eastAsia="Arial Unicode MS" w:cs="Arial"/>
                <w:b/>
                <w:szCs w:val="20"/>
              </w:rPr>
              <w:t>DOHODU O PROVEDENÍ PRÁCE</w:t>
            </w:r>
          </w:p>
        </w:tc>
      </w:tr>
      <w:tr w:rsidR="00643FF6" w:rsidRPr="00200C80" w14:paraId="6F3F92D2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641AB285" w14:textId="77777777" w:rsidR="00643FF6" w:rsidRPr="00200C80" w:rsidRDefault="00643FF6" w:rsidP="00200C8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b/>
                <w:szCs w:val="20"/>
              </w:rPr>
              <w:t>I.</w:t>
            </w:r>
            <w:r w:rsidR="002B2453" w:rsidRPr="00200C80">
              <w:rPr>
                <w:rFonts w:eastAsia="Arial Unicode MS" w:cs="Arial"/>
                <w:b/>
                <w:szCs w:val="20"/>
              </w:rPr>
              <w:t xml:space="preserve"> </w:t>
            </w:r>
            <w:r w:rsidR="00117257" w:rsidRPr="00200C80">
              <w:rPr>
                <w:rFonts w:eastAsia="Arial Unicode MS" w:cs="Arial"/>
                <w:b/>
                <w:szCs w:val="20"/>
              </w:rPr>
              <w:t>Předmět dohody</w:t>
            </w:r>
          </w:p>
        </w:tc>
      </w:tr>
      <w:tr w:rsidR="00102B6A" w:rsidRPr="002B2453" w14:paraId="28900E9B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74F081D0" w14:textId="77777777" w:rsidR="00102B6A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Sjednaný druh práce</w:t>
            </w:r>
          </w:p>
        </w:tc>
        <w:tc>
          <w:tcPr>
            <w:tcW w:w="6946" w:type="dxa"/>
            <w:gridSpan w:val="5"/>
            <w:vAlign w:val="center"/>
          </w:tcPr>
          <w:sdt>
            <w:sdtPr>
              <w:id w:val="-1623535427"/>
              <w:placeholder>
                <w:docPart w:val="BFECF85AB3B949BB9815BE3B0AB153D0"/>
              </w:placeholder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49B10EC2" w14:textId="08380ED3" w:rsidR="00102B6A" w:rsidRPr="00200C80" w:rsidRDefault="008C2A6E" w:rsidP="008C2A6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Arial Unicode MS" w:cs="Arial"/>
                    <w:szCs w:val="20"/>
                  </w:rPr>
                </w:pPr>
                <w:r>
                  <w:t xml:space="preserve">Realizace </w:t>
                </w:r>
                <w:r w:rsidR="0015318C">
                  <w:t xml:space="preserve">souvislé pedagogické </w:t>
                </w:r>
                <w:r>
                  <w:t>praxe</w:t>
                </w:r>
              </w:p>
            </w:sdtContent>
          </w:sdt>
        </w:tc>
      </w:tr>
      <w:tr w:rsidR="00102B6A" w:rsidRPr="002B2453" w14:paraId="7472F06F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98D19E4" w14:textId="77777777" w:rsidR="00102B6A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Místo výkonu práce</w:t>
            </w:r>
          </w:p>
        </w:tc>
        <w:tc>
          <w:tcPr>
            <w:tcW w:w="6946" w:type="dxa"/>
            <w:gridSpan w:val="5"/>
            <w:vAlign w:val="center"/>
          </w:tcPr>
          <w:p w14:paraId="7527018A" w14:textId="77777777" w:rsidR="00102B6A" w:rsidRPr="00200C80" w:rsidRDefault="00165936" w:rsidP="001659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  <w:szCs w:val="20"/>
              </w:rPr>
            </w:pPr>
            <w:r>
              <w:rPr>
                <w:rFonts w:eastAsia="Arial Unicode MS" w:cs="Arial"/>
                <w:szCs w:val="20"/>
              </w:rPr>
              <w:t xml:space="preserve">Obec:     </w:t>
            </w:r>
            <w:sdt>
              <w:sdtPr>
                <w:id w:val="226345983"/>
                <w:placeholder>
                  <w:docPart w:val="9271657AD06F4C2FA760E4F82AE42D97"/>
                </w:placeholder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>
                  <w:t xml:space="preserve">                          </w:t>
                </w:r>
              </w:sdtContent>
            </w:sdt>
          </w:p>
        </w:tc>
      </w:tr>
      <w:tr w:rsidR="00102B6A" w:rsidRPr="002B2453" w14:paraId="3D280B6F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  <w:vAlign w:val="center"/>
          </w:tcPr>
          <w:p w14:paraId="787EC257" w14:textId="77777777" w:rsidR="00102B6A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Doba, na kterou se dohoda sjednává</w:t>
            </w:r>
          </w:p>
        </w:tc>
        <w:tc>
          <w:tcPr>
            <w:tcW w:w="5817" w:type="dxa"/>
            <w:gridSpan w:val="4"/>
            <w:vAlign w:val="center"/>
          </w:tcPr>
          <w:p w14:paraId="31F272BA" w14:textId="6DC1973E" w:rsidR="00102B6A" w:rsidRPr="00200C80" w:rsidRDefault="00165936" w:rsidP="00A51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  <w:szCs w:val="20"/>
              </w:rPr>
            </w:pPr>
            <w:r>
              <w:rPr>
                <w:rFonts w:eastAsia="Arial Unicode MS" w:cs="Arial"/>
                <w:szCs w:val="20"/>
              </w:rPr>
              <w:t>září až listopad 202</w:t>
            </w:r>
            <w:r w:rsidR="0015318C">
              <w:rPr>
                <w:rFonts w:eastAsia="Arial Unicode MS" w:cs="Arial"/>
                <w:szCs w:val="20"/>
              </w:rPr>
              <w:t>6</w:t>
            </w:r>
          </w:p>
        </w:tc>
      </w:tr>
      <w:tr w:rsidR="00102B6A" w:rsidRPr="002B2453" w14:paraId="5FC6B3C4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  <w:vAlign w:val="center"/>
          </w:tcPr>
          <w:p w14:paraId="444B6E33" w14:textId="77777777" w:rsidR="00102B6A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Dohodnutý rozsah práce</w:t>
            </w:r>
          </w:p>
        </w:tc>
        <w:sdt>
          <w:sdtPr>
            <w:rPr>
              <w:rFonts w:eastAsia="Arial Unicode MS" w:cs="Arial"/>
              <w:szCs w:val="20"/>
            </w:rPr>
            <w:id w:val="1057284628"/>
            <w:lock w:val="contentLocked"/>
            <w:placeholder>
              <w:docPart w:val="483E493AE091473191524B050B95C1CD"/>
            </w:placeholder>
            <w:text/>
          </w:sdtPr>
          <w:sdtContent>
            <w:tc>
              <w:tcPr>
                <w:tcW w:w="5817" w:type="dxa"/>
                <w:gridSpan w:val="4"/>
                <w:vAlign w:val="center"/>
              </w:tcPr>
              <w:p w14:paraId="1CCF824E" w14:textId="77777777" w:rsidR="00102D71" w:rsidRPr="00102D71" w:rsidRDefault="008C2A6E" w:rsidP="0057129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Arial Unicode MS" w:cs="Arial"/>
                    <w:szCs w:val="20"/>
                  </w:rPr>
                </w:pPr>
                <w:r>
                  <w:rPr>
                    <w:rFonts w:eastAsia="Arial Unicode MS" w:cs="Arial"/>
                    <w:szCs w:val="20"/>
                  </w:rPr>
                  <w:t>20</w:t>
                </w:r>
              </w:p>
            </w:tc>
          </w:sdtContent>
        </w:sdt>
      </w:tr>
      <w:tr w:rsidR="00F208BA" w:rsidRPr="002B2453" w14:paraId="79209C12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64EB4057" w14:textId="77777777" w:rsidR="00F208BA" w:rsidRPr="00200C80" w:rsidRDefault="00F208BA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Rozvržení pracovní doby</w:t>
            </w:r>
            <w:r w:rsidR="004F770A">
              <w:rPr>
                <w:rFonts w:eastAsia="Arial Unicode MS" w:cs="Arial"/>
                <w:szCs w:val="20"/>
              </w:rPr>
              <w:t xml:space="preserve"> </w:t>
            </w:r>
          </w:p>
          <w:p w14:paraId="30103727" w14:textId="4BB4C246" w:rsidR="00F208BA" w:rsidRPr="00200C80" w:rsidRDefault="009F4FF6" w:rsidP="008C2A6E">
            <w:pPr>
              <w:rPr>
                <w:rFonts w:eastAsia="Arial Unicode MS" w:cs="Arial"/>
                <w:b/>
                <w:szCs w:val="20"/>
              </w:rPr>
            </w:pPr>
            <w:r w:rsidRPr="00DE402D">
              <w:rPr>
                <w:bCs w:val="0"/>
              </w:rPr>
              <w:t>sam</w:t>
            </w:r>
            <w:r w:rsidR="00DE402D">
              <w:rPr>
                <w:bCs w:val="0"/>
              </w:rPr>
              <w:t xml:space="preserve">ostatně </w:t>
            </w:r>
            <w:r w:rsidR="002C7794">
              <w:rPr>
                <w:bCs w:val="0"/>
              </w:rPr>
              <w:t>dle</w:t>
            </w:r>
            <w:r w:rsidR="00DE402D">
              <w:rPr>
                <w:bCs w:val="0"/>
              </w:rPr>
              <w:t xml:space="preserve"> rozvrhu</w:t>
            </w:r>
            <w:r w:rsidR="00486D79">
              <w:rPr>
                <w:bCs w:val="0"/>
              </w:rPr>
              <w:t xml:space="preserve"> výuky</w:t>
            </w:r>
            <w:r w:rsidR="00571292">
              <w:rPr>
                <w:bCs w:val="0"/>
              </w:rPr>
              <w:t>, mimo státní svátky</w:t>
            </w:r>
          </w:p>
        </w:tc>
      </w:tr>
      <w:tr w:rsidR="00F208BA" w:rsidRPr="002B2453" w14:paraId="548B6227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731054A0" w14:textId="77777777" w:rsidR="00F208BA" w:rsidRPr="00200C80" w:rsidRDefault="00F208BA" w:rsidP="00200C80">
            <w:pPr>
              <w:rPr>
                <w:rFonts w:eastAsia="Arial Unicode MS" w:cs="Arial"/>
                <w:szCs w:val="20"/>
              </w:rPr>
            </w:pPr>
          </w:p>
        </w:tc>
      </w:tr>
      <w:tr w:rsidR="00D32BE9" w:rsidRPr="00200C80" w14:paraId="1D04F0E5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2415EE5" w14:textId="0283210C" w:rsidR="00D32BE9" w:rsidRPr="00200C80" w:rsidRDefault="00D32BE9" w:rsidP="000F3109">
            <w:pPr>
              <w:rPr>
                <w:rFonts w:eastAsia="Arial Unicode MS" w:cs="Arial"/>
                <w:b/>
                <w:szCs w:val="20"/>
              </w:rPr>
            </w:pPr>
            <w:r>
              <w:rPr>
                <w:rFonts w:eastAsia="Arial Unicode MS" w:cs="Arial"/>
                <w:szCs w:val="20"/>
              </w:rPr>
              <w:t>Jméno, příjmení a předmět aprobace</w:t>
            </w:r>
            <w:r w:rsidR="005C7C5D">
              <w:rPr>
                <w:rFonts w:eastAsia="Arial Unicode MS" w:cs="Arial"/>
                <w:szCs w:val="20"/>
              </w:rPr>
              <w:t xml:space="preserve"> studenta/ky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sdt>
            <w:sdtPr>
              <w:id w:val="-1539353423"/>
              <w:placeholder>
                <w:docPart w:val="4FB17316C2DF4DA491FF720CA0A2B525"/>
              </w:placeholder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20E219CF" w14:textId="77777777" w:rsidR="00D32BE9" w:rsidRPr="00200C80" w:rsidRDefault="009F3A35" w:rsidP="009F3A3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Arial Unicode MS" w:cs="Arial"/>
                    <w:szCs w:val="20"/>
                  </w:rPr>
                </w:pPr>
                <w:r>
                  <w:t xml:space="preserve">                                            </w:t>
                </w:r>
              </w:p>
            </w:sdtContent>
          </w:sdt>
        </w:tc>
      </w:tr>
      <w:tr w:rsidR="00102B6A" w:rsidRPr="00CC331D" w14:paraId="1617A3B7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4"/>
            <w:vAlign w:val="center"/>
          </w:tcPr>
          <w:p w14:paraId="619A51BD" w14:textId="77777777" w:rsidR="00102B6A" w:rsidRPr="00200C80" w:rsidRDefault="00F208BA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K převzetí vykonané/ukončené práce je oprávněn/a</w:t>
            </w:r>
          </w:p>
        </w:tc>
        <w:tc>
          <w:tcPr>
            <w:tcW w:w="4541" w:type="dxa"/>
            <w:gridSpan w:val="2"/>
            <w:vAlign w:val="center"/>
          </w:tcPr>
          <w:sdt>
            <w:sdtPr>
              <w:id w:val="1996289262"/>
              <w:placeholder>
                <w:docPart w:val="A2E353965ABB41EFA4FD4F1EE7AB4CF3"/>
              </w:placeholder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783EA39D" w14:textId="77777777" w:rsidR="00102B6A" w:rsidRPr="00200C80" w:rsidRDefault="00E64812" w:rsidP="00E6481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Arial Unicode MS" w:cs="Arial"/>
                    <w:szCs w:val="20"/>
                  </w:rPr>
                </w:pPr>
                <w:r>
                  <w:t>Mgr. Vladimír Vaněk, Ph.D.</w:t>
                </w:r>
              </w:p>
            </w:sdtContent>
          </w:sdt>
        </w:tc>
      </w:tr>
      <w:tr w:rsidR="00A978B8" w:rsidRPr="00CC331D" w14:paraId="59136658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23F069B1" w14:textId="77777777" w:rsidR="00A978B8" w:rsidRDefault="00A978B8" w:rsidP="00200C80">
            <w:pPr>
              <w:rPr>
                <w:rStyle w:val="Styl1"/>
                <w:rFonts w:ascii="Arial" w:hAnsi="Arial" w:cs="Arial" w:hint="default"/>
                <w:szCs w:val="20"/>
              </w:rPr>
            </w:pPr>
          </w:p>
        </w:tc>
      </w:tr>
      <w:tr w:rsidR="00643FF6" w:rsidRPr="00200C80" w14:paraId="2E43A914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584A1CE7" w14:textId="77777777" w:rsidR="00643FF6" w:rsidRPr="00200C80" w:rsidRDefault="00643FF6" w:rsidP="00200C8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b/>
                <w:szCs w:val="20"/>
              </w:rPr>
              <w:t>II.</w:t>
            </w:r>
            <w:r w:rsidR="00F208BA" w:rsidRPr="00200C80">
              <w:rPr>
                <w:rFonts w:eastAsia="Arial Unicode MS" w:cs="Arial"/>
                <w:b/>
                <w:szCs w:val="20"/>
              </w:rPr>
              <w:t xml:space="preserve"> Výše splatnosti odměny</w:t>
            </w:r>
          </w:p>
        </w:tc>
      </w:tr>
      <w:tr w:rsidR="00643FF6" w:rsidRPr="002B2453" w14:paraId="49614FBC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74BA31F7" w14:textId="77777777" w:rsidR="00F208BA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 xml:space="preserve">Za provedenou práci poskytne zaměstnavatel zaměstnanci odměnu ve výši  </w:t>
            </w:r>
            <w:r w:rsidR="00F27474"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rPr>
                  <w:rStyle w:val="Styl1"/>
                  <w:rFonts w:ascii="Arial" w:hAnsi="Arial" w:cs="Arial" w:hint="default"/>
                  <w:szCs w:val="20"/>
                </w:rPr>
                <w:tag w:val="Zvolte částku"/>
                <w:id w:val="171312715"/>
                <w:placeholder>
                  <w:docPart w:val="DefaultPlaceholder_-1854013439"/>
                </w:placeholder>
                <w:showingPlcHdr/>
                <w:comboBox>
                  <w:listItem w:value="Zvolte částku."/>
                  <w:listItem w:displayText="3000 Kč" w:value="3000 Kč"/>
                  <w:listItem w:displayText="6000 Kč" w:value="6000 Kč"/>
                </w:comboBox>
              </w:sdtPr>
              <w:sdtContent>
                <w:r w:rsidR="009F3A35" w:rsidRPr="000C4AB9">
                  <w:rPr>
                    <w:rStyle w:val="Zstupntext"/>
                  </w:rPr>
                  <w:t>Zvolte položku.</w:t>
                </w:r>
              </w:sdtContent>
            </w:sdt>
          </w:p>
          <w:p w14:paraId="261BB86F" w14:textId="77777777" w:rsidR="00F208BA" w:rsidRPr="00200C80" w:rsidRDefault="00BF32D7" w:rsidP="00200C80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 xml:space="preserve">Odměna bude vyplacena </w:t>
            </w:r>
            <w:r w:rsidR="00E64812">
              <w:rPr>
                <w:rFonts w:eastAsia="Arial Unicode MS" w:cs="Arial"/>
                <w:szCs w:val="20"/>
              </w:rPr>
              <w:t>jednorázově.</w:t>
            </w:r>
          </w:p>
          <w:p w14:paraId="107F3CCA" w14:textId="77777777" w:rsidR="00F208BA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tabs>
                <w:tab w:val="left" w:pos="2880"/>
              </w:tabs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Odměna může být přiměřeně snížena, nebude-li odvedená práce odpovídat sjednaným podmínkám.</w:t>
            </w:r>
          </w:p>
          <w:p w14:paraId="7C4BC947" w14:textId="77777777" w:rsidR="00F208BA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tabs>
                <w:tab w:val="left" w:pos="2880"/>
              </w:tabs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 xml:space="preserve">Podkladem pro výplatu odměny je vždy výkaz o odvedené práci, na kterém zaměstnanec oprávněný k převzetí vykonané/ukončené </w:t>
            </w:r>
            <w:r w:rsidR="00A20EF5">
              <w:rPr>
                <w:rFonts w:eastAsia="Arial Unicode MS" w:cs="Arial"/>
                <w:szCs w:val="20"/>
              </w:rPr>
              <w:t xml:space="preserve">obsahu </w:t>
            </w:r>
            <w:r w:rsidRPr="00200C80">
              <w:rPr>
                <w:rFonts w:eastAsia="Arial Unicode MS" w:cs="Arial"/>
                <w:szCs w:val="20"/>
              </w:rPr>
              <w:t xml:space="preserve">práce potvrdí řádně vykonanou a převzatou práci. </w:t>
            </w:r>
          </w:p>
          <w:p w14:paraId="027595F8" w14:textId="77777777" w:rsidR="00F208BA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tabs>
                <w:tab w:val="left" w:pos="2880"/>
              </w:tabs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Odměna podle ujednání odst. 2 tohoto článku je splatná jednorázově nebo po částech v nejbližším termínu výplat mezd zaměstnavatele po předání výkazu o odvedené práci, není-li v článku III odst. 5 Ostatní ujednání dohodnuto jinak.</w:t>
            </w:r>
          </w:p>
          <w:p w14:paraId="7406F13B" w14:textId="77777777" w:rsidR="00643FF6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tabs>
                <w:tab w:val="left" w:pos="2880"/>
              </w:tabs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Zaměstnavatel a zaměstnanec se dohodli, že výplata odměny bude zaslána zaměstnanci na jeden platební účet určený zaměstnancem v osobním dotazníku, který je nezbytným dokladem k uzavření této dohody.</w:t>
            </w:r>
          </w:p>
        </w:tc>
      </w:tr>
      <w:tr w:rsidR="00643FF6" w:rsidRPr="00200C80" w14:paraId="73EDD886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353CAE0C" w14:textId="77777777" w:rsidR="00643FF6" w:rsidRPr="00200C80" w:rsidRDefault="00643FF6" w:rsidP="00200C80">
            <w:pPr>
              <w:tabs>
                <w:tab w:val="left" w:pos="284"/>
                <w:tab w:val="right" w:pos="8846"/>
              </w:tabs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b/>
                <w:szCs w:val="20"/>
              </w:rPr>
              <w:t>III.</w:t>
            </w:r>
            <w:r w:rsidR="00117257" w:rsidRPr="00200C80">
              <w:rPr>
                <w:rFonts w:eastAsia="Arial Unicode MS" w:cs="Arial"/>
                <w:b/>
                <w:szCs w:val="20"/>
              </w:rPr>
              <w:t xml:space="preserve"> Další ujednání</w:t>
            </w:r>
          </w:p>
        </w:tc>
      </w:tr>
      <w:tr w:rsidR="00643FF6" w:rsidRPr="002B2453" w14:paraId="724D2443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0698888A" w14:textId="77777777" w:rsidR="00117257" w:rsidRPr="009F4FF6" w:rsidRDefault="00117257" w:rsidP="00200C80">
            <w:pPr>
              <w:numPr>
                <w:ilvl w:val="0"/>
                <w:numId w:val="6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 xml:space="preserve">Zaměstnavatel se zavazuje vytvářet zaměstnanci pracovní podmínky pro řádný a bezpečný výkon, seznámit zaměstnance před započetím práce s předpisy vztahujícími se k výkonu této práce a </w:t>
            </w:r>
            <w:r w:rsidRPr="00200C80">
              <w:rPr>
                <w:rFonts w:eastAsia="Arial Unicode MS" w:cs="Arial"/>
              </w:rPr>
              <w:lastRenderedPageBreak/>
              <w:t>ostatními předpisy k zajištění bezpečnosti a ochrany zdraví při práci. Výkon práce nesmí přesáhnout 12 hodin během 24 hodin po sobě jdoucích.</w:t>
            </w:r>
          </w:p>
          <w:p w14:paraId="24BAD35A" w14:textId="77777777" w:rsidR="009F4FF6" w:rsidRPr="009F4FF6" w:rsidRDefault="009F4FF6" w:rsidP="009F4FF6">
            <w:pPr>
              <w:numPr>
                <w:ilvl w:val="0"/>
                <w:numId w:val="6"/>
              </w:numPr>
              <w:jc w:val="both"/>
              <w:rPr>
                <w:rFonts w:eastAsia="Arial Unicode MS" w:cs="Arial"/>
                <w:bCs w:val="0"/>
              </w:rPr>
            </w:pPr>
            <w:r w:rsidRPr="00523104">
              <w:rPr>
                <w:rFonts w:eastAsia="Arial Unicode MS" w:cs="Arial"/>
                <w:bCs w:val="0"/>
              </w:rPr>
              <w:t>Zaměstnavatel se zavazuje rozvrhovat pracovní dobu zaměstnance vždy předem a v písemné podobě (viz bod I. Rozvržení pracovní doby). Podpisem této dohody vyjadřuje zaměstnanec souhlas s rozvrhováním pracovní doby nejpozději 24 hodin před začátkem směny nebo období, na něž je pracovní doba rozvrhována.</w:t>
            </w:r>
          </w:p>
          <w:p w14:paraId="2E4AE688" w14:textId="77777777" w:rsidR="00117257" w:rsidRPr="00200C80" w:rsidRDefault="00117257" w:rsidP="00A54170">
            <w:pPr>
              <w:numPr>
                <w:ilvl w:val="0"/>
                <w:numId w:val="6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Zaměstnanec se zavazuje provádět práce uvedené v této dohodě podle pokynů zaměstnavatele, dodržovat právní a vnitřní předpisy zaměstnavatele vztahující se k vykonávané práci a předpisy k zajištění bezpečnosti a ochrany zdraví při práci, s nimiž byl seznámen.</w:t>
            </w:r>
          </w:p>
          <w:p w14:paraId="0A7ACA26" w14:textId="77777777" w:rsidR="00117257" w:rsidRPr="00462500" w:rsidRDefault="00117257" w:rsidP="00A54170">
            <w:pPr>
              <w:ind w:left="322"/>
              <w:jc w:val="both"/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</w:rPr>
              <w:t>Bude-li zaměstnanec v souvislosti s výkonem práce podle této d</w:t>
            </w:r>
            <w:r w:rsidR="00A54170">
              <w:rPr>
                <w:rFonts w:eastAsia="Arial Unicode MS" w:cs="Arial"/>
              </w:rPr>
              <w:t xml:space="preserve">ohody vyslán na pracovní cestu, </w:t>
            </w:r>
            <w:r w:rsidRPr="00200C80">
              <w:rPr>
                <w:rFonts w:eastAsia="Arial Unicode MS" w:cs="Arial"/>
              </w:rPr>
              <w:t>poskytne mu zaměstnavatel cestovní náhrady v souladu se zákoníkem práce a vnitřním předpisem zaměstnavatele. Pro tento účel se sjednává jako místo pravidelného pracoviště zaměstnance:</w:t>
            </w:r>
          </w:p>
          <w:p w14:paraId="23A9C602" w14:textId="77777777" w:rsidR="00117257" w:rsidRPr="00200C80" w:rsidRDefault="00117257" w:rsidP="00A54170">
            <w:pPr>
              <w:numPr>
                <w:ilvl w:val="0"/>
                <w:numId w:val="6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Nebude-li pracovní úkol proveden ve sjednané době podle článku I odst. 3, je zaměstnavatel oprávněn od dohody odstoupit. Nevytvoří-li zaměstnavatel zaměstnanci pracovní podmínky podle článku III odst. 1, je zaměstnanec oprávněn od dohody odstoupit a má nárok na náhradu škody, která mu tím vznikla. Odstoupení musí být učiněno písemně a druhé smluvní straně musí být doručeno.</w:t>
            </w:r>
          </w:p>
          <w:p w14:paraId="431E0907" w14:textId="77777777" w:rsidR="00643FF6" w:rsidRPr="00AB5980" w:rsidRDefault="00A55D1B" w:rsidP="00A55D1B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eastAsia="Arial Unicode MS" w:cs="Arial"/>
                <w:b/>
                <w:szCs w:val="20"/>
              </w:rPr>
            </w:pPr>
            <w:r>
              <w:rPr>
                <w:rFonts w:eastAsia="Arial Unicode MS" w:cs="Arial"/>
              </w:rPr>
              <w:t xml:space="preserve">Ostatní ujednání: </w:t>
            </w:r>
            <w:r w:rsidR="00117257" w:rsidRPr="00200C80">
              <w:rPr>
                <w:rFonts w:eastAsia="Arial Unicode MS" w:cs="Arial"/>
              </w:rPr>
              <w:t>Zaměstnanec souhlasí s tím, že potvrzení o zaměstnání, které mu vystaví zaměstnavatel při skončení této dohody, si osobně převezme na personálním oddělení zaměstnavatele.</w:t>
            </w:r>
          </w:p>
        </w:tc>
      </w:tr>
      <w:tr w:rsidR="00F702AC" w:rsidRPr="00AB5980" w14:paraId="696FAB47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14750C90" w14:textId="77777777" w:rsidR="00F702AC" w:rsidRPr="00AB5980" w:rsidRDefault="00F702AC" w:rsidP="00AB5980">
            <w:pPr>
              <w:tabs>
                <w:tab w:val="left" w:pos="284"/>
              </w:tabs>
              <w:jc w:val="center"/>
              <w:rPr>
                <w:rFonts w:eastAsia="Arial Unicode MS" w:cs="Arial"/>
                <w:b/>
                <w:szCs w:val="20"/>
              </w:rPr>
            </w:pPr>
            <w:r w:rsidRPr="00AB5980">
              <w:rPr>
                <w:rFonts w:eastAsia="Arial Unicode MS" w:cs="Arial"/>
                <w:b/>
                <w:szCs w:val="20"/>
              </w:rPr>
              <w:lastRenderedPageBreak/>
              <w:t>IV.</w:t>
            </w:r>
            <w:r w:rsidR="00117257" w:rsidRPr="00AB5980">
              <w:rPr>
                <w:rFonts w:eastAsia="Arial Unicode MS" w:cs="Arial"/>
                <w:b/>
                <w:szCs w:val="20"/>
              </w:rPr>
              <w:t xml:space="preserve"> Závěrečná ustanovení</w:t>
            </w:r>
          </w:p>
        </w:tc>
      </w:tr>
      <w:tr w:rsidR="00643FF6" w:rsidRPr="002B2453" w14:paraId="235D3D28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7C0AC11E" w14:textId="77777777" w:rsidR="00117257" w:rsidRPr="00200C80" w:rsidRDefault="00117257" w:rsidP="00AB5980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Tato dohoda končí uplynutím doby sjednané v článku I odst. 3.</w:t>
            </w:r>
          </w:p>
          <w:p w14:paraId="439FA58B" w14:textId="77777777" w:rsidR="00117257" w:rsidRPr="00200C80" w:rsidRDefault="00117257" w:rsidP="00AB5980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Tuto dohodu lze zrušit před uplynutím sjednané doby:</w:t>
            </w:r>
          </w:p>
          <w:p w14:paraId="5E9E92E5" w14:textId="77777777" w:rsidR="00117257" w:rsidRPr="00200C80" w:rsidRDefault="00117257" w:rsidP="00AB5980">
            <w:pPr>
              <w:pStyle w:val="Odstavecseseznamem"/>
              <w:numPr>
                <w:ilvl w:val="1"/>
                <w:numId w:val="8"/>
              </w:numPr>
              <w:tabs>
                <w:tab w:val="num" w:pos="900"/>
              </w:tabs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 xml:space="preserve">   písemnou dohodou obou smluvních stran ke sjednanému dni,</w:t>
            </w:r>
          </w:p>
          <w:p w14:paraId="04764D63" w14:textId="77777777" w:rsidR="00117257" w:rsidRPr="00200C80" w:rsidRDefault="00117257" w:rsidP="00AB5980">
            <w:pPr>
              <w:pStyle w:val="Odstavecseseznamem"/>
              <w:numPr>
                <w:ilvl w:val="1"/>
                <w:numId w:val="8"/>
              </w:numPr>
              <w:tabs>
                <w:tab w:val="left" w:pos="360"/>
              </w:tabs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jednostranným zrušením písemnou výpovědí z jakéhokoliv dův</w:t>
            </w:r>
            <w:r w:rsidR="00B4434D" w:rsidRPr="00200C80">
              <w:rPr>
                <w:rFonts w:eastAsia="Arial Unicode MS" w:cs="Arial"/>
              </w:rPr>
              <w:t>odu nebo bez uvedení důvodu s patnácti</w:t>
            </w:r>
            <w:r w:rsidRPr="00200C80">
              <w:rPr>
                <w:rFonts w:eastAsia="Arial Unicode MS" w:cs="Arial"/>
              </w:rPr>
              <w:t>denní výpovědní dobou, která začíná dnem, v němž byla výpově</w:t>
            </w:r>
            <w:r w:rsidR="00801E11" w:rsidRPr="00200C80">
              <w:rPr>
                <w:rFonts w:eastAsia="Arial Unicode MS" w:cs="Arial"/>
              </w:rPr>
              <w:t>ď doručena druhé smluvní straně,</w:t>
            </w:r>
          </w:p>
          <w:p w14:paraId="49837B8C" w14:textId="77777777" w:rsidR="00117257" w:rsidRPr="00200C80" w:rsidRDefault="00801E11" w:rsidP="00AB5980">
            <w:pPr>
              <w:pStyle w:val="Odstavecseseznamem"/>
              <w:numPr>
                <w:ilvl w:val="1"/>
                <w:numId w:val="8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o</w:t>
            </w:r>
            <w:r w:rsidR="00117257" w:rsidRPr="00200C80">
              <w:rPr>
                <w:rFonts w:eastAsia="Arial Unicode MS" w:cs="Arial"/>
              </w:rPr>
              <w:t>kamžitým zrušením dohody, ale jen v případech, kdy je možné oka</w:t>
            </w:r>
            <w:r w:rsidR="00CC331D" w:rsidRPr="00200C80">
              <w:rPr>
                <w:rFonts w:eastAsia="Arial Unicode MS" w:cs="Arial"/>
              </w:rPr>
              <w:t xml:space="preserve">mžitě zrušit pracovní poměr. </w:t>
            </w:r>
            <w:r w:rsidR="00117257" w:rsidRPr="00200C80">
              <w:rPr>
                <w:rFonts w:eastAsia="Arial Unicode MS" w:cs="Arial"/>
              </w:rPr>
              <w:t>Okamžité zrušení dohody musí být písemné.</w:t>
            </w:r>
          </w:p>
          <w:p w14:paraId="5427869F" w14:textId="77777777" w:rsidR="00117257" w:rsidRPr="00200C80" w:rsidRDefault="00117257" w:rsidP="00AB5980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Ostatní práva a povinnosti zaměstnavatele a zaměstnance se řídí příslušnými právními předpisy, zejména zákoníkem práce a předpisy souvisejícími, zákonem o vysokých školách a vnitřními předpisy zaměstnavatele.</w:t>
            </w:r>
          </w:p>
          <w:p w14:paraId="0B6456A9" w14:textId="77777777" w:rsidR="00643FF6" w:rsidRPr="00200C80" w:rsidRDefault="00117257" w:rsidP="00AB5980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cs="Arial"/>
                <w:b/>
              </w:rPr>
            </w:pPr>
            <w:r w:rsidRPr="00200C80">
              <w:rPr>
                <w:rFonts w:eastAsia="Arial Unicode MS" w:cs="Arial"/>
              </w:rPr>
              <w:t>Tato dohoda byla sepsána ve dvou vyhotoveních, z nichž jedno převzal zaměstnanec a jedno zaměstnavatel.</w:t>
            </w:r>
          </w:p>
        </w:tc>
      </w:tr>
      <w:tr w:rsidR="00F23D27" w:rsidRPr="002B2453" w14:paraId="54F4A839" w14:textId="77777777" w:rsidTr="009F3A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vAlign w:val="center"/>
          </w:tcPr>
          <w:p w14:paraId="4AFFDE01" w14:textId="2B7EE20A" w:rsidR="00F23D27" w:rsidRPr="00200C80" w:rsidRDefault="00F23D27" w:rsidP="007A3C1D">
            <w:pPr>
              <w:tabs>
                <w:tab w:val="left" w:pos="284"/>
              </w:tabs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 xml:space="preserve">V Olomouci </w:t>
            </w:r>
            <w:r w:rsidRPr="00DA4BE5">
              <w:rPr>
                <w:rFonts w:eastAsia="Arial Unicode MS" w:cs="Arial"/>
                <w:szCs w:val="20"/>
              </w:rPr>
              <w:t xml:space="preserve">dne </w:t>
            </w:r>
            <w:sdt>
              <w:sdtPr>
                <w:rPr>
                  <w:rFonts w:eastAsia="Arial Unicode MS" w:cs="Arial"/>
                  <w:szCs w:val="20"/>
                  <w:shd w:val="clear" w:color="auto" w:fill="FFFF00"/>
                </w:rPr>
                <w:id w:val="1092822082"/>
                <w:placeholder>
                  <w:docPart w:val="B883A7C9C6514AA3B910CD0A61C6488C"/>
                </w:placeholder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Content>
                <w:r w:rsidR="007A3C1D" w:rsidRPr="00DA4BE5">
                  <w:rPr>
                    <w:rFonts w:eastAsia="Arial Unicode MS" w:cs="Arial"/>
                    <w:szCs w:val="20"/>
                    <w:shd w:val="clear" w:color="auto" w:fill="FFFF00"/>
                  </w:rPr>
                  <w:t xml:space="preserve">                  </w:t>
                </w:r>
              </w:sdtContent>
            </w:sdt>
          </w:p>
        </w:tc>
      </w:tr>
      <w:tr w:rsidR="00117257" w:rsidRPr="00266E38" w14:paraId="13AD03E9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3"/>
            <w:vAlign w:val="center"/>
          </w:tcPr>
          <w:p w14:paraId="48E68712" w14:textId="77777777" w:rsidR="00200C80" w:rsidRDefault="00200C80" w:rsidP="00200C80">
            <w:pPr>
              <w:rPr>
                <w:rFonts w:eastAsia="Arial Unicode MS" w:cs="Arial"/>
              </w:rPr>
            </w:pPr>
          </w:p>
          <w:p w14:paraId="4ED89AC0" w14:textId="77777777" w:rsidR="004C3E3B" w:rsidRDefault="004C3E3B" w:rsidP="00200C80">
            <w:pPr>
              <w:jc w:val="center"/>
              <w:rPr>
                <w:rFonts w:eastAsia="Arial Unicode MS" w:cs="Arial"/>
              </w:rPr>
            </w:pPr>
          </w:p>
          <w:p w14:paraId="66B59017" w14:textId="77777777" w:rsidR="00117257" w:rsidRPr="00200C80" w:rsidRDefault="00117257" w:rsidP="00200C80">
            <w:pPr>
              <w:jc w:val="center"/>
              <w:rPr>
                <w:rFonts w:eastAsia="Arial Unicode MS" w:cs="Arial"/>
                <w:b/>
              </w:rPr>
            </w:pPr>
            <w:r w:rsidRPr="009F3A35">
              <w:rPr>
                <w:rFonts w:eastAsia="Arial Unicode MS" w:cs="Arial"/>
              </w:rPr>
              <w:t>………………………………..</w:t>
            </w:r>
          </w:p>
          <w:p w14:paraId="5E65A21D" w14:textId="77777777" w:rsidR="00117257" w:rsidRPr="00200C80" w:rsidRDefault="00117257" w:rsidP="00200C80">
            <w:pPr>
              <w:jc w:val="center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  <w:sz w:val="16"/>
              </w:rPr>
              <w:t>podpis zaměstnance</w:t>
            </w:r>
          </w:p>
        </w:tc>
        <w:tc>
          <w:tcPr>
            <w:tcW w:w="4826" w:type="dxa"/>
            <w:gridSpan w:val="3"/>
            <w:vAlign w:val="center"/>
          </w:tcPr>
          <w:p w14:paraId="7C09119E" w14:textId="77777777" w:rsidR="00200C80" w:rsidRDefault="00200C80" w:rsidP="00200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02F5C780" w14:textId="77777777" w:rsidR="004C3E3B" w:rsidRDefault="004C3E3B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29F31899" w14:textId="77777777" w:rsidR="00117257" w:rsidRPr="00200C80" w:rsidRDefault="00117257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  <w:r w:rsidRPr="00200C80">
              <w:rPr>
                <w:rFonts w:eastAsia="Arial Unicode MS" w:cs="Arial"/>
              </w:rPr>
              <w:t>………………………………..</w:t>
            </w:r>
          </w:p>
          <w:p w14:paraId="6E0367AB" w14:textId="77777777" w:rsidR="00117257" w:rsidRPr="00200C80" w:rsidRDefault="00117257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  <w:b/>
                <w:bCs/>
              </w:rPr>
            </w:pPr>
            <w:r w:rsidRPr="00200C80">
              <w:rPr>
                <w:rFonts w:eastAsia="Arial Unicode MS" w:cs="Arial"/>
                <w:sz w:val="16"/>
              </w:rPr>
              <w:t>za zaměstnavatele</w:t>
            </w:r>
          </w:p>
        </w:tc>
      </w:tr>
      <w:tr w:rsidR="00117257" w:rsidRPr="00117257" w14:paraId="12E44E5C" w14:textId="77777777" w:rsidTr="009F3A35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3"/>
            <w:vAlign w:val="center"/>
          </w:tcPr>
          <w:p w14:paraId="6F7BADA0" w14:textId="77777777" w:rsidR="00117257" w:rsidRPr="00200C80" w:rsidRDefault="00117257" w:rsidP="00E64812">
            <w:pPr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Uzavření dohody navrhuje</w:t>
            </w: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id w:val="1368722758"/>
                <w:placeholder>
                  <w:docPart w:val="6C0AD6DCC65F4BFE92F5CDC79CB74D50"/>
                </w:placeholder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="00E64812">
                  <w:t>Mgr. Vladimír Vaněk, Ph.D.</w:t>
                </w:r>
              </w:sdtContent>
            </w:sdt>
          </w:p>
        </w:tc>
        <w:tc>
          <w:tcPr>
            <w:tcW w:w="4826" w:type="dxa"/>
            <w:gridSpan w:val="3"/>
            <w:vAlign w:val="center"/>
          </w:tcPr>
          <w:p w14:paraId="76C0C4DD" w14:textId="77777777" w:rsidR="00200C80" w:rsidRDefault="00200C80" w:rsidP="0020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5C4D484C" w14:textId="77777777" w:rsidR="004C3E3B" w:rsidRDefault="004C3E3B" w:rsidP="0020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1BDB68BF" w14:textId="77777777" w:rsidR="00117257" w:rsidRPr="00200C80" w:rsidRDefault="00117257" w:rsidP="0020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</w:rPr>
            </w:pPr>
            <w:r w:rsidRPr="00200C80">
              <w:rPr>
                <w:rFonts w:eastAsia="Arial Unicode MS" w:cs="Arial"/>
              </w:rPr>
              <w:t>………………………………..</w:t>
            </w:r>
          </w:p>
          <w:p w14:paraId="4B4E38C2" w14:textId="77777777" w:rsidR="00CC331D" w:rsidRPr="00200C80" w:rsidRDefault="00CC331D" w:rsidP="0020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</w:rPr>
            </w:pPr>
            <w:r w:rsidRPr="00200C80">
              <w:rPr>
                <w:rFonts w:eastAsia="Arial Unicode MS" w:cs="Arial"/>
                <w:sz w:val="16"/>
              </w:rPr>
              <w:t>(podpis)</w:t>
            </w:r>
          </w:p>
        </w:tc>
      </w:tr>
      <w:tr w:rsidR="00117257" w:rsidRPr="00117257" w14:paraId="4F1DECA2" w14:textId="77777777" w:rsidTr="009F3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3"/>
            <w:vAlign w:val="center"/>
          </w:tcPr>
          <w:p w14:paraId="5B9ED7C4" w14:textId="77777777" w:rsidR="00117257" w:rsidRPr="00200C80" w:rsidRDefault="00117257" w:rsidP="00200C80">
            <w:pPr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Za personální pracoviště</w:t>
            </w:r>
            <w:r w:rsidRPr="00200C80">
              <w:rPr>
                <w:rFonts w:eastAsia="Arial Unicode MS" w:cs="Arial"/>
                <w:sz w:val="16"/>
              </w:rPr>
              <w:t xml:space="preserve"> (správnost dohody)</w:t>
            </w:r>
          </w:p>
        </w:tc>
        <w:tc>
          <w:tcPr>
            <w:tcW w:w="4826" w:type="dxa"/>
            <w:gridSpan w:val="3"/>
            <w:vAlign w:val="center"/>
          </w:tcPr>
          <w:p w14:paraId="77C86AD1" w14:textId="77777777" w:rsidR="00200C80" w:rsidRDefault="00200C80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5EB6D45A" w14:textId="77777777" w:rsidR="004C3E3B" w:rsidRDefault="004C3E3B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26FD676D" w14:textId="77777777" w:rsidR="00117257" w:rsidRPr="00200C80" w:rsidRDefault="00117257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  <w:r w:rsidRPr="00200C80">
              <w:rPr>
                <w:rFonts w:eastAsia="Arial Unicode MS" w:cs="Arial"/>
              </w:rPr>
              <w:t>………………………………..</w:t>
            </w:r>
          </w:p>
          <w:p w14:paraId="62757532" w14:textId="77777777" w:rsidR="00CC331D" w:rsidRPr="00200C80" w:rsidRDefault="00CC331D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1"/>
                <w:rFonts w:ascii="Arial" w:hAnsi="Arial" w:cs="Arial" w:hint="default"/>
              </w:rPr>
            </w:pPr>
            <w:r w:rsidRPr="00200C80">
              <w:rPr>
                <w:rFonts w:eastAsia="Arial Unicode MS" w:cs="Arial"/>
                <w:sz w:val="16"/>
              </w:rPr>
              <w:t>(podpis)</w:t>
            </w:r>
          </w:p>
        </w:tc>
      </w:tr>
    </w:tbl>
    <w:p w14:paraId="4A0BEB27" w14:textId="77777777" w:rsidR="00901255" w:rsidRPr="002B2453" w:rsidRDefault="00901255">
      <w:pPr>
        <w:rPr>
          <w:rFonts w:ascii="Arial Unicode MS" w:eastAsia="Arial Unicode MS" w:hAnsi="Arial Unicode MS" w:cs="Arial Unicode MS"/>
          <w:sz w:val="20"/>
          <w:szCs w:val="20"/>
        </w:rPr>
      </w:pPr>
    </w:p>
    <w:sectPr w:rsidR="00901255" w:rsidRPr="002B2453" w:rsidSect="0083761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10855"/>
    <w:multiLevelType w:val="hybridMultilevel"/>
    <w:tmpl w:val="7E005A7E"/>
    <w:lvl w:ilvl="0" w:tplc="FA2C2A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6C2F0A"/>
    <w:multiLevelType w:val="hybridMultilevel"/>
    <w:tmpl w:val="9E8839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C046E9"/>
    <w:multiLevelType w:val="hybridMultilevel"/>
    <w:tmpl w:val="36B65E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01604"/>
    <w:multiLevelType w:val="hybridMultilevel"/>
    <w:tmpl w:val="694C0F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380CC2"/>
    <w:multiLevelType w:val="hybridMultilevel"/>
    <w:tmpl w:val="C4EC18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B062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DF4CD2"/>
    <w:multiLevelType w:val="hybridMultilevel"/>
    <w:tmpl w:val="FE3841FA"/>
    <w:lvl w:ilvl="0" w:tplc="7250EA3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A9158C"/>
    <w:multiLevelType w:val="hybridMultilevel"/>
    <w:tmpl w:val="C6842F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694E32"/>
    <w:multiLevelType w:val="hybridMultilevel"/>
    <w:tmpl w:val="531A983A"/>
    <w:lvl w:ilvl="0" w:tplc="773CAE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5E4EA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49088">
    <w:abstractNumId w:val="6"/>
  </w:num>
  <w:num w:numId="2" w16cid:durableId="422260197">
    <w:abstractNumId w:val="2"/>
  </w:num>
  <w:num w:numId="3" w16cid:durableId="988560194">
    <w:abstractNumId w:val="1"/>
  </w:num>
  <w:num w:numId="4" w16cid:durableId="1323436001">
    <w:abstractNumId w:val="0"/>
  </w:num>
  <w:num w:numId="5" w16cid:durableId="7426804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4215912">
    <w:abstractNumId w:val="5"/>
  </w:num>
  <w:num w:numId="7" w16cid:durableId="9237576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83168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812"/>
    <w:rsid w:val="0001682F"/>
    <w:rsid w:val="000533A1"/>
    <w:rsid w:val="00102B6A"/>
    <w:rsid w:val="00102D71"/>
    <w:rsid w:val="001110DC"/>
    <w:rsid w:val="00117257"/>
    <w:rsid w:val="001176B4"/>
    <w:rsid w:val="0015318C"/>
    <w:rsid w:val="00165936"/>
    <w:rsid w:val="00200C80"/>
    <w:rsid w:val="00202316"/>
    <w:rsid w:val="002B2453"/>
    <w:rsid w:val="002C7794"/>
    <w:rsid w:val="002D7F0E"/>
    <w:rsid w:val="0035213A"/>
    <w:rsid w:val="00353599"/>
    <w:rsid w:val="00435B3F"/>
    <w:rsid w:val="00462500"/>
    <w:rsid w:val="00486D79"/>
    <w:rsid w:val="004A7E92"/>
    <w:rsid w:val="004B7279"/>
    <w:rsid w:val="004C3E3B"/>
    <w:rsid w:val="004C7005"/>
    <w:rsid w:val="004D7695"/>
    <w:rsid w:val="004F770A"/>
    <w:rsid w:val="00571292"/>
    <w:rsid w:val="005863EB"/>
    <w:rsid w:val="00592213"/>
    <w:rsid w:val="005C7C5D"/>
    <w:rsid w:val="00643FF6"/>
    <w:rsid w:val="00685204"/>
    <w:rsid w:val="00721F29"/>
    <w:rsid w:val="007305BD"/>
    <w:rsid w:val="00742220"/>
    <w:rsid w:val="007A3C1D"/>
    <w:rsid w:val="00801E11"/>
    <w:rsid w:val="00837617"/>
    <w:rsid w:val="00837D15"/>
    <w:rsid w:val="008A25D6"/>
    <w:rsid w:val="008C2A6E"/>
    <w:rsid w:val="00901255"/>
    <w:rsid w:val="0091386F"/>
    <w:rsid w:val="00945E5A"/>
    <w:rsid w:val="009F3A35"/>
    <w:rsid w:val="009F4FF6"/>
    <w:rsid w:val="00A20EF5"/>
    <w:rsid w:val="00A517D9"/>
    <w:rsid w:val="00A54170"/>
    <w:rsid w:val="00A55D1B"/>
    <w:rsid w:val="00A978B8"/>
    <w:rsid w:val="00AB5980"/>
    <w:rsid w:val="00B35741"/>
    <w:rsid w:val="00B4434D"/>
    <w:rsid w:val="00BC2DB2"/>
    <w:rsid w:val="00BF32D7"/>
    <w:rsid w:val="00C40106"/>
    <w:rsid w:val="00C52758"/>
    <w:rsid w:val="00CA413C"/>
    <w:rsid w:val="00CC331D"/>
    <w:rsid w:val="00D32BE9"/>
    <w:rsid w:val="00D549F7"/>
    <w:rsid w:val="00DA4BE5"/>
    <w:rsid w:val="00DB6AB5"/>
    <w:rsid w:val="00DE402D"/>
    <w:rsid w:val="00E64812"/>
    <w:rsid w:val="00E71274"/>
    <w:rsid w:val="00F17484"/>
    <w:rsid w:val="00F208BA"/>
    <w:rsid w:val="00F23D27"/>
    <w:rsid w:val="00F27474"/>
    <w:rsid w:val="00F702AC"/>
    <w:rsid w:val="00FB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1107E"/>
  <w15:chartTrackingRefBased/>
  <w15:docId w15:val="{CEF9C07E-053A-4299-82B6-4B126566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2BE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86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5863E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5863EB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643FF6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F23D27"/>
    <w:rPr>
      <w:color w:val="808080"/>
    </w:rPr>
  </w:style>
  <w:style w:type="table" w:styleId="Prosttabulka1">
    <w:name w:val="Plain Table 1"/>
    <w:aliases w:val="Prostá tabulka 12"/>
    <w:basedOn w:val="Normlntabulka"/>
    <w:uiPriority w:val="41"/>
    <w:rsid w:val="00742220"/>
    <w:pPr>
      <w:spacing w:after="0" w:line="240" w:lineRule="auto"/>
    </w:pPr>
    <w:rPr>
      <w:rFonts w:ascii="Arial" w:hAnsi="Arial"/>
      <w:sz w:val="20"/>
    </w:rPr>
    <w:tblPr>
      <w:tblStyleRowBandSize w:val="1"/>
      <w:tblStyleColBandSize w:val="1"/>
      <w:tblBorders>
        <w:insideH w:val="single" w:sz="4" w:space="0" w:color="E7E6E6" w:themeColor="background2"/>
        <w:insideV w:val="single" w:sz="4" w:space="0" w:color="E7E6E6" w:themeColor="background2"/>
      </w:tblBorders>
    </w:tblPr>
    <w:tblStylePr w:type="firstRow">
      <w:rPr>
        <w:b w:val="0"/>
        <w:bCs/>
      </w:rPr>
    </w:tblStylePr>
    <w:tblStylePr w:type="lastRow">
      <w:rPr>
        <w:b w:val="0"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F702A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tyl1">
    <w:name w:val="Styl1"/>
    <w:basedOn w:val="Standardnpsmoodstavce"/>
    <w:uiPriority w:val="1"/>
    <w:rsid w:val="0035213A"/>
    <w:rPr>
      <w:rFonts w:ascii="Arial Unicode MS" w:eastAsia="Arial Unicode MS" w:hAnsi="Arial Unicode MS" w:cs="Arial Unicode MS" w:hint="eastAsia"/>
      <w:sz w:val="20"/>
    </w:rPr>
  </w:style>
  <w:style w:type="table" w:customStyle="1" w:styleId="Prosttabulka11">
    <w:name w:val="Prostá tabulka 11"/>
    <w:basedOn w:val="Normlntabulka"/>
    <w:next w:val="Prosttabulka1"/>
    <w:uiPriority w:val="41"/>
    <w:rsid w:val="001172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35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3599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A3C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3C1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3C1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3C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3C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PP\Rozpo&#269;et\podklady%20k%20DPP\DPP%20202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03C6243AE74932937DAC55C1CEBB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97E6DB-146C-4DFB-B27B-F0F3FA1EE942}"/>
      </w:docPartPr>
      <w:docPartBody>
        <w:p w:rsidR="0087029A" w:rsidRDefault="0087029A">
          <w:pPr>
            <w:pStyle w:val="3F03C6243AE74932937DAC55C1CEBBFD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335904B147CD43A18DB6763440270C6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2444AB-7930-4CDD-AADB-D0CC5712C2EB}"/>
      </w:docPartPr>
      <w:docPartBody>
        <w:p w:rsidR="0087029A" w:rsidRDefault="0087029A">
          <w:pPr>
            <w:pStyle w:val="335904B147CD43A18DB6763440270C6A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22BCD448E730442AA2492DBF96468E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9AE50D-2D69-4E46-B1ED-CCD6A502C1F2}"/>
      </w:docPartPr>
      <w:docPartBody>
        <w:p w:rsidR="0087029A" w:rsidRDefault="0087029A">
          <w:pPr>
            <w:pStyle w:val="22BCD448E730442AA2492DBF96468E7C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EC07674CAA7C4D2D840532122438A8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08540E-FAAA-4682-817A-156DA51A2A4C}"/>
      </w:docPartPr>
      <w:docPartBody>
        <w:p w:rsidR="0087029A" w:rsidRDefault="0087029A">
          <w:pPr>
            <w:pStyle w:val="EC07674CAA7C4D2D840532122438A856"/>
          </w:pPr>
          <w:r w:rsidRPr="00200C80">
            <w:rPr>
              <w:rStyle w:val="Styl1"/>
              <w:rFonts w:ascii="Arial" w:hAnsi="Arial" w:cs="Arial" w:hint="default"/>
              <w:color w:val="808080" w:themeColor="background1" w:themeShade="80"/>
              <w:szCs w:val="20"/>
            </w:rPr>
            <w:t>Vložte jméno</w:t>
          </w:r>
        </w:p>
      </w:docPartBody>
    </w:docPart>
    <w:docPart>
      <w:docPartPr>
        <w:name w:val="62B6A6BF2A59416696070AB13B06EE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9C0F4E-F5B0-422C-8F5D-589851E9C30F}"/>
      </w:docPartPr>
      <w:docPartBody>
        <w:p w:rsidR="0087029A" w:rsidRDefault="0087029A">
          <w:pPr>
            <w:pStyle w:val="62B6A6BF2A59416696070AB13B06EEE5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EE08FEE101054D528A3A3E6900E8CD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7766B8-E46A-4EF6-94FB-FB654E2B9D9D}"/>
      </w:docPartPr>
      <w:docPartBody>
        <w:p w:rsidR="0087029A" w:rsidRDefault="0087029A">
          <w:pPr>
            <w:pStyle w:val="EE08FEE101054D528A3A3E6900E8CD5C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89E86150D89B4453AA92383725F007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034744-6E0A-430D-B556-C2063DE86C73}"/>
      </w:docPartPr>
      <w:docPartBody>
        <w:p w:rsidR="0087029A" w:rsidRDefault="0087029A">
          <w:pPr>
            <w:pStyle w:val="89E86150D89B4453AA92383725F0071C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BFECF85AB3B949BB9815BE3B0AB153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56C58A-82EB-4465-BF0F-813BC0372054}"/>
      </w:docPartPr>
      <w:docPartBody>
        <w:p w:rsidR="0087029A" w:rsidRDefault="0087029A">
          <w:pPr>
            <w:pStyle w:val="BFECF85AB3B949BB9815BE3B0AB153D0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483E493AE091473191524B050B95C1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8E27DF-6FA2-4FBD-9271-63F237BBA0CD}"/>
      </w:docPartPr>
      <w:docPartBody>
        <w:p w:rsidR="0087029A" w:rsidRDefault="0087029A">
          <w:pPr>
            <w:pStyle w:val="483E493AE091473191524B050B95C1CD"/>
          </w:pPr>
          <w:r w:rsidRPr="00102D71">
            <w:rPr>
              <w:rStyle w:val="Zstupntext"/>
              <w:rFonts w:ascii="Arial" w:hAnsi="Arial" w:cs="Arial"/>
            </w:rPr>
            <w:t>Vložte počet hodin</w:t>
          </w:r>
        </w:p>
      </w:docPartBody>
    </w:docPart>
    <w:docPart>
      <w:docPartPr>
        <w:name w:val="A2E353965ABB41EFA4FD4F1EE7AB4C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EC165E-43FE-4969-95B5-7FE1E36E11A9}"/>
      </w:docPartPr>
      <w:docPartBody>
        <w:p w:rsidR="0087029A" w:rsidRDefault="0087029A">
          <w:pPr>
            <w:pStyle w:val="A2E353965ABB41EFA4FD4F1EE7AB4CF3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B883A7C9C6514AA3B910CD0A61C648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9BACBC-34AE-4C19-8398-98623C9272EC}"/>
      </w:docPartPr>
      <w:docPartBody>
        <w:p w:rsidR="0087029A" w:rsidRDefault="0087029A">
          <w:pPr>
            <w:pStyle w:val="B883A7C9C6514AA3B910CD0A61C6488C"/>
          </w:pPr>
          <w:r w:rsidRPr="00200C80">
            <w:rPr>
              <w:rFonts w:ascii="Arial" w:eastAsia="Arial Unicode MS" w:hAnsi="Arial" w:cs="Arial"/>
              <w:color w:val="808080" w:themeColor="background1" w:themeShade="80"/>
              <w:sz w:val="20"/>
              <w:szCs w:val="20"/>
            </w:rPr>
            <w:t>Zvolte datum</w:t>
          </w:r>
        </w:p>
      </w:docPartBody>
    </w:docPart>
    <w:docPart>
      <w:docPartPr>
        <w:name w:val="6C0AD6DCC65F4BFE92F5CDC79CB74D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00FB2B-0868-4BE0-9AC2-EFE096F31ECD}"/>
      </w:docPartPr>
      <w:docPartBody>
        <w:p w:rsidR="0087029A" w:rsidRDefault="0087029A">
          <w:pPr>
            <w:pStyle w:val="6C0AD6DCC65F4BFE92F5CDC79CB74D50"/>
          </w:pPr>
          <w:r w:rsidRPr="00200C80">
            <w:rPr>
              <w:rStyle w:val="Styl1"/>
              <w:rFonts w:ascii="Arial" w:hAnsi="Arial" w:cs="Arial" w:hint="default"/>
              <w:color w:val="808080" w:themeColor="background1" w:themeShade="80"/>
              <w:szCs w:val="20"/>
            </w:rPr>
            <w:t>Vložte jméno</w:t>
          </w:r>
        </w:p>
      </w:docPartBody>
    </w:docPart>
    <w:docPart>
      <w:docPartPr>
        <w:name w:val="4FB17316C2DF4DA491FF720CA0A2B5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733334-1BDA-4438-9EC8-F3DA08BB2ABE}"/>
      </w:docPartPr>
      <w:docPartBody>
        <w:p w:rsidR="00757F4C" w:rsidRDefault="00C81C28" w:rsidP="00C81C28">
          <w:pPr>
            <w:pStyle w:val="4FB17316C2DF4DA491FF720CA0A2B525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B8773F-502A-4101-B56A-4E7B1B21F5F0}"/>
      </w:docPartPr>
      <w:docPartBody>
        <w:p w:rsidR="00757F4C" w:rsidRDefault="00C81C28">
          <w:r w:rsidRPr="000C4AB9">
            <w:rPr>
              <w:rStyle w:val="Zstupntext"/>
            </w:rPr>
            <w:t>Zvolte položku.</w:t>
          </w:r>
        </w:p>
      </w:docPartBody>
    </w:docPart>
    <w:docPart>
      <w:docPartPr>
        <w:name w:val="9271657AD06F4C2FA760E4F82AE42D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21E7C-8A16-4B11-91B5-8EDA2CB6EA90}"/>
      </w:docPartPr>
      <w:docPartBody>
        <w:p w:rsidR="005E390F" w:rsidRDefault="00AF173D" w:rsidP="00AF173D">
          <w:pPr>
            <w:pStyle w:val="9271657AD06F4C2FA760E4F82AE42D97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29A"/>
    <w:rsid w:val="00143253"/>
    <w:rsid w:val="004D7695"/>
    <w:rsid w:val="005E390F"/>
    <w:rsid w:val="00757F4C"/>
    <w:rsid w:val="0087029A"/>
    <w:rsid w:val="00AF173D"/>
    <w:rsid w:val="00BC2DB2"/>
    <w:rsid w:val="00BE5D15"/>
    <w:rsid w:val="00C81C28"/>
    <w:rsid w:val="00DB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1">
    <w:name w:val="Styl1"/>
    <w:basedOn w:val="Standardnpsmoodstavce"/>
    <w:uiPriority w:val="1"/>
    <w:rsid w:val="00AF173D"/>
    <w:rPr>
      <w:rFonts w:ascii="Arial Unicode MS" w:eastAsia="Arial Unicode MS" w:hAnsi="Arial Unicode MS" w:cs="Arial Unicode MS" w:hint="eastAsia"/>
      <w:sz w:val="20"/>
    </w:rPr>
  </w:style>
  <w:style w:type="paragraph" w:customStyle="1" w:styleId="3F03C6243AE74932937DAC55C1CEBBFD">
    <w:name w:val="3F03C6243AE74932937DAC55C1CEBBFD"/>
  </w:style>
  <w:style w:type="paragraph" w:customStyle="1" w:styleId="335904B147CD43A18DB6763440270C6A">
    <w:name w:val="335904B147CD43A18DB6763440270C6A"/>
  </w:style>
  <w:style w:type="paragraph" w:customStyle="1" w:styleId="22BCD448E730442AA2492DBF96468E7C">
    <w:name w:val="22BCD448E730442AA2492DBF96468E7C"/>
  </w:style>
  <w:style w:type="paragraph" w:customStyle="1" w:styleId="EC07674CAA7C4D2D840532122438A856">
    <w:name w:val="EC07674CAA7C4D2D840532122438A856"/>
  </w:style>
  <w:style w:type="paragraph" w:customStyle="1" w:styleId="62B6A6BF2A59416696070AB13B06EEE5">
    <w:name w:val="62B6A6BF2A59416696070AB13B06EEE5"/>
  </w:style>
  <w:style w:type="paragraph" w:customStyle="1" w:styleId="EE08FEE101054D528A3A3E6900E8CD5C">
    <w:name w:val="EE08FEE101054D528A3A3E6900E8CD5C"/>
  </w:style>
  <w:style w:type="paragraph" w:customStyle="1" w:styleId="89E86150D89B4453AA92383725F0071C">
    <w:name w:val="89E86150D89B4453AA92383725F0071C"/>
  </w:style>
  <w:style w:type="paragraph" w:customStyle="1" w:styleId="BFECF85AB3B949BB9815BE3B0AB153D0">
    <w:name w:val="BFECF85AB3B949BB9815BE3B0AB153D0"/>
  </w:style>
  <w:style w:type="character" w:styleId="Zstupntext">
    <w:name w:val="Placeholder Text"/>
    <w:basedOn w:val="Standardnpsmoodstavce"/>
    <w:uiPriority w:val="99"/>
    <w:semiHidden/>
    <w:rsid w:val="00C81C28"/>
    <w:rPr>
      <w:color w:val="808080"/>
    </w:rPr>
  </w:style>
  <w:style w:type="paragraph" w:customStyle="1" w:styleId="483E493AE091473191524B050B95C1CD">
    <w:name w:val="483E493AE091473191524B050B95C1CD"/>
  </w:style>
  <w:style w:type="paragraph" w:customStyle="1" w:styleId="A2E353965ABB41EFA4FD4F1EE7AB4CF3">
    <w:name w:val="A2E353965ABB41EFA4FD4F1EE7AB4CF3"/>
  </w:style>
  <w:style w:type="paragraph" w:customStyle="1" w:styleId="B883A7C9C6514AA3B910CD0A61C6488C">
    <w:name w:val="B883A7C9C6514AA3B910CD0A61C6488C"/>
  </w:style>
  <w:style w:type="paragraph" w:customStyle="1" w:styleId="6C0AD6DCC65F4BFE92F5CDC79CB74D50">
    <w:name w:val="6C0AD6DCC65F4BFE92F5CDC79CB74D50"/>
  </w:style>
  <w:style w:type="paragraph" w:customStyle="1" w:styleId="4FB17316C2DF4DA491FF720CA0A2B525">
    <w:name w:val="4FB17316C2DF4DA491FF720CA0A2B525"/>
    <w:rsid w:val="00C81C28"/>
    <w:rPr>
      <w:lang w:val="en-US" w:eastAsia="en-US"/>
    </w:rPr>
  </w:style>
  <w:style w:type="paragraph" w:customStyle="1" w:styleId="9271657AD06F4C2FA760E4F82AE42D97">
    <w:name w:val="9271657AD06F4C2FA760E4F82AE42D97"/>
    <w:rsid w:val="00AF173D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F4F60F0489BD449ED902502F2F377D" ma:contentTypeVersion="5" ma:contentTypeDescription="Vytvoří nový dokument" ma:contentTypeScope="" ma:versionID="27ffa19e48fca857b5512ca2c004df56">
  <xsd:schema xmlns:xsd="http://www.w3.org/2001/XMLSchema" xmlns:xs="http://www.w3.org/2001/XMLSchema" xmlns:p="http://schemas.microsoft.com/office/2006/metadata/properties" xmlns:ns2="674f7564-3576-47f8-93b7-e080050f0b9b" xmlns:ns3="5b564be2-d3d9-4ca5-bead-efc44145ce42" targetNamespace="http://schemas.microsoft.com/office/2006/metadata/properties" ma:root="true" ma:fieldsID="9ddca0c8d6bfd0fad396f0d910fc7d07" ns2:_="" ns3:_="">
    <xsd:import namespace="674f7564-3576-47f8-93b7-e080050f0b9b"/>
    <xsd:import namespace="5b564be2-d3d9-4ca5-bead-efc44145ce42"/>
    <xsd:element name="properties">
      <xsd:complexType>
        <xsd:sequence>
          <xsd:element name="documentManagement">
            <xsd:complexType>
              <xsd:all>
                <xsd:element ref="ns2:Oblast"/>
                <xsd:element ref="ns2:Pozn_x00e1_mk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f7564-3576-47f8-93b7-e080050f0b9b" elementFormDefault="qualified">
    <xsd:import namespace="http://schemas.microsoft.com/office/2006/documentManagement/types"/>
    <xsd:import namespace="http://schemas.microsoft.com/office/infopath/2007/PartnerControls"/>
    <xsd:element name="Oblast" ma:index="8" ma:displayName="Oblast" ma:default="Ostatní" ma:format="Dropdown" ma:internalName="Oblast">
      <xsd:simpleType>
        <xsd:restriction base="dms:Choice">
          <xsd:enumeration value="Personálně-mzdová - Formuláře k pracovním smlouvám"/>
          <xsd:enumeration value="Personálně-mzdová - Formuláře k DPP/DPČ"/>
          <xsd:enumeration value="Personálně-mzdová - Formuláře k pobytovým oprávněním cizinců na UP"/>
          <xsd:enumeration value="Ekonomická"/>
          <xsd:enumeration value="Studijní"/>
          <xsd:enumeration value="Věda a výzkum"/>
          <xsd:enumeration value="Zpracování osobních údajů (GDPR)"/>
          <xsd:enumeration value="BOZP"/>
          <xsd:enumeration value="Ostat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4be2-d3d9-4ca5-bead-efc44145c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last xmlns="674f7564-3576-47f8-93b7-e080050f0b9b">Personálně-mzdová - Formuláře k DPP/DPČ</Oblast>
    <Pozn_x00e1_mka xmlns="674f7564-3576-47f8-93b7-e080050f0b9b" xsi:nil="true"/>
    <SharedWithUsers xmlns="5b564be2-d3d9-4ca5-bead-efc44145ce42">
      <UserInfo>
        <DisplayName>Mastik Jiri</DisplayName>
        <AccountId>20844</AccountId>
        <AccountType/>
      </UserInfo>
      <UserInfo>
        <DisplayName>Heinzova Marta</DisplayName>
        <AccountId>23242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0111A8C-2E47-433D-BA4D-9C8A7B7F3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f7564-3576-47f8-93b7-e080050f0b9b"/>
    <ds:schemaRef ds:uri="5b564be2-d3d9-4ca5-bead-efc44145c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1FCC0-E908-426F-BE32-80F9F54101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62C779-4E25-4254-BF9D-69E8D70E35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19409A-A77D-4F8F-B242-C3B75E5CEE48}">
  <ds:schemaRefs>
    <ds:schemaRef ds:uri="http://schemas.microsoft.com/office/2006/metadata/properties"/>
    <ds:schemaRef ds:uri="http://schemas.microsoft.com/office/infopath/2007/PartnerControls"/>
    <ds:schemaRef ds:uri="674f7564-3576-47f8-93b7-e080050f0b9b"/>
    <ds:schemaRef ds:uri="5b564be2-d3d9-4ca5-bead-efc44145ce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G:\KPP\Rozpočet\podklady k DPP\DPP 2023.dotx</Template>
  <TotalTime>1</TotalTime>
  <Pages>2</Pages>
  <Words>685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provedeni prace</vt:lpstr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provedeni prace</dc:title>
  <dc:subject/>
  <dc:creator>Mgr. Vladimír Vaněk, Ph.D.</dc:creator>
  <cp:keywords/>
  <dc:description/>
  <cp:lastModifiedBy>Jarošová, Denisa</cp:lastModifiedBy>
  <cp:revision>2</cp:revision>
  <cp:lastPrinted>2025-06-17T06:14:00Z</cp:lastPrinted>
  <dcterms:created xsi:type="dcterms:W3CDTF">2026-09-22T12:08:00Z</dcterms:created>
  <dcterms:modified xsi:type="dcterms:W3CDTF">2026-09-22T12:08:00Z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0x01010049F4F60F0489BD449ED902502F2F377D</vt:lpwstr>
  </property>
</Properties>
</file>